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A9D21B" w14:textId="60EC57F3" w:rsidR="00275260" w:rsidRDefault="000B39F5" w:rsidP="00D53571">
      <w:pPr>
        <w:pStyle w:val="Heading1"/>
        <w:rPr>
          <w:rFonts w:ascii="Corbel" w:hAnsi="Corbel"/>
          <w:sz w:val="40"/>
        </w:rPr>
      </w:pPr>
      <w:r>
        <w:rPr>
          <w:rFonts w:ascii="Corbel" w:hAnsi="Corbel"/>
          <w:sz w:val="40"/>
        </w:rPr>
        <w:t>SSPRPA School-Age Committee</w:t>
      </w:r>
    </w:p>
    <w:p w14:paraId="10CF3240" w14:textId="6B0CC38B" w:rsidR="000B39F5" w:rsidRPr="000B39F5" w:rsidRDefault="000B39F5" w:rsidP="000B39F5">
      <w:pPr>
        <w:pStyle w:val="Heading1"/>
        <w:rPr>
          <w:rFonts w:ascii="Corbel" w:hAnsi="Corbel"/>
          <w:sz w:val="40"/>
        </w:rPr>
      </w:pPr>
      <w:r>
        <w:rPr>
          <w:rFonts w:ascii="Corbel" w:hAnsi="Corbel"/>
          <w:sz w:val="40"/>
        </w:rPr>
        <w:t>Meeting Minutes</w:t>
      </w:r>
    </w:p>
    <w:p w14:paraId="6F002523" w14:textId="77777777" w:rsidR="000B39F5" w:rsidRDefault="000B39F5" w:rsidP="00163527">
      <w:pPr>
        <w:pStyle w:val="ListNumber"/>
        <w:numPr>
          <w:ilvl w:val="0"/>
          <w:numId w:val="13"/>
        </w:numPr>
      </w:pPr>
      <w:r>
        <w:t xml:space="preserve">Agenda Topics: </w:t>
      </w:r>
    </w:p>
    <w:p w14:paraId="4662A172" w14:textId="488D9E4B" w:rsidR="009007BF" w:rsidRDefault="00426FB3" w:rsidP="00163527">
      <w:pPr>
        <w:pStyle w:val="ListNumber"/>
        <w:numPr>
          <w:ilvl w:val="1"/>
          <w:numId w:val="13"/>
        </w:numPr>
      </w:pPr>
      <w:r>
        <w:t>Communication tools used in programs or with staff.  Promoting youth programs.  Summer Youth Offerings</w:t>
      </w:r>
    </w:p>
    <w:p w14:paraId="45DD358A" w14:textId="0B55C460" w:rsidR="00163527" w:rsidRPr="00426FB3" w:rsidRDefault="00426FB3" w:rsidP="00426FB3">
      <w:pPr>
        <w:pStyle w:val="ListNumber"/>
        <w:numPr>
          <w:ilvl w:val="0"/>
          <w:numId w:val="13"/>
        </w:numPr>
        <w:rPr>
          <w:rStyle w:val="eop"/>
        </w:rPr>
      </w:pPr>
      <w:r>
        <w:t>Communication tools used in programs and with staff.</w:t>
      </w:r>
    </w:p>
    <w:p w14:paraId="6D938C9D" w14:textId="70F58705" w:rsidR="00426FB3" w:rsidRPr="00426FB3" w:rsidRDefault="00426FB3" w:rsidP="00426FB3">
      <w:pPr>
        <w:pStyle w:val="ListNumber"/>
        <w:numPr>
          <w:ilvl w:val="1"/>
          <w:numId w:val="13"/>
        </w:numPr>
        <w:rPr>
          <w:rStyle w:val="eop"/>
        </w:rPr>
      </w:pPr>
      <w:r>
        <w:rPr>
          <w:rStyle w:val="eop"/>
          <w:rFonts w:ascii="Calibri" w:hAnsi="Calibri" w:cs="Calibri"/>
          <w:szCs w:val="22"/>
        </w:rPr>
        <w:t xml:space="preserve">The tools mostly used are with Staff: Class Dojo, Remind, Text/Email, Sling, Time Simplicity, Google Forms, When to Work and </w:t>
      </w:r>
      <w:proofErr w:type="spellStart"/>
      <w:r>
        <w:rPr>
          <w:rStyle w:val="eop"/>
          <w:rFonts w:ascii="Calibri" w:hAnsi="Calibri" w:cs="Calibri"/>
          <w:szCs w:val="22"/>
        </w:rPr>
        <w:t>Evolia</w:t>
      </w:r>
      <w:proofErr w:type="spellEnd"/>
      <w:r>
        <w:rPr>
          <w:rStyle w:val="eop"/>
          <w:rFonts w:ascii="Calibri" w:hAnsi="Calibri" w:cs="Calibri"/>
          <w:szCs w:val="22"/>
        </w:rPr>
        <w:t>.</w:t>
      </w:r>
    </w:p>
    <w:p w14:paraId="32F4463A" w14:textId="2D87B455" w:rsidR="00426FB3" w:rsidRPr="00426FB3" w:rsidRDefault="00426FB3" w:rsidP="00426FB3">
      <w:pPr>
        <w:pStyle w:val="ListNumber"/>
        <w:numPr>
          <w:ilvl w:val="1"/>
          <w:numId w:val="13"/>
        </w:numPr>
        <w:rPr>
          <w:rStyle w:val="eop"/>
        </w:rPr>
      </w:pPr>
      <w:r>
        <w:rPr>
          <w:rStyle w:val="eop"/>
          <w:rFonts w:ascii="Calibri" w:hAnsi="Calibri" w:cs="Calibri"/>
          <w:szCs w:val="22"/>
        </w:rPr>
        <w:t xml:space="preserve">The tools are mostly used within Programs/Community members: Class Dojo, Remind, Constant Contact, </w:t>
      </w:r>
      <w:proofErr w:type="gramStart"/>
      <w:r>
        <w:rPr>
          <w:rStyle w:val="eop"/>
          <w:rFonts w:ascii="Calibri" w:hAnsi="Calibri" w:cs="Calibri"/>
          <w:szCs w:val="22"/>
        </w:rPr>
        <w:t>websites</w:t>
      </w:r>
      <w:proofErr w:type="gramEnd"/>
      <w:r>
        <w:rPr>
          <w:rStyle w:val="eop"/>
          <w:rFonts w:ascii="Calibri" w:hAnsi="Calibri" w:cs="Calibri"/>
          <w:szCs w:val="22"/>
        </w:rPr>
        <w:t xml:space="preserve"> and social media formats.</w:t>
      </w:r>
    </w:p>
    <w:p w14:paraId="7D0C32AF" w14:textId="386760B3" w:rsidR="00426FB3" w:rsidRPr="00426FB3" w:rsidRDefault="00426FB3" w:rsidP="00426FB3">
      <w:pPr>
        <w:pStyle w:val="ListNumber"/>
        <w:numPr>
          <w:ilvl w:val="0"/>
          <w:numId w:val="13"/>
        </w:numPr>
        <w:rPr>
          <w:rStyle w:val="eop"/>
        </w:rPr>
      </w:pPr>
      <w:r>
        <w:rPr>
          <w:rStyle w:val="eop"/>
        </w:rPr>
        <w:t>Promoting Youth Programs</w:t>
      </w:r>
    </w:p>
    <w:p w14:paraId="66EFA370" w14:textId="68B82FBC" w:rsidR="00426FB3" w:rsidRDefault="00426FB3" w:rsidP="00426FB3">
      <w:pPr>
        <w:pStyle w:val="ListNumber"/>
        <w:numPr>
          <w:ilvl w:val="1"/>
          <w:numId w:val="13"/>
        </w:numPr>
      </w:pPr>
      <w:r>
        <w:rPr>
          <w:rStyle w:val="eop"/>
          <w:rFonts w:ascii="Calibri" w:hAnsi="Calibri" w:cs="Calibri"/>
          <w:szCs w:val="22"/>
        </w:rPr>
        <w:t xml:space="preserve">Marketing: brochure (Printing vs. online only), Social Media </w:t>
      </w:r>
      <w:proofErr w:type="gramStart"/>
      <w:r>
        <w:rPr>
          <w:rStyle w:val="eop"/>
          <w:rFonts w:ascii="Calibri" w:hAnsi="Calibri" w:cs="Calibri"/>
          <w:szCs w:val="22"/>
        </w:rPr>
        <w:t>( Facebook</w:t>
      </w:r>
      <w:proofErr w:type="gramEnd"/>
      <w:r>
        <w:rPr>
          <w:rStyle w:val="eop"/>
          <w:rFonts w:ascii="Calibri" w:hAnsi="Calibri" w:cs="Calibri"/>
          <w:szCs w:val="22"/>
        </w:rPr>
        <w:t xml:space="preserve">, Instagram, Next Door), Senior Maily List, Community Expo, School Fairs, Job Fairs (Internal and external), Flyers, Signs at the parks around town, digital sign in front of buildings. </w:t>
      </w:r>
    </w:p>
    <w:p w14:paraId="7F178358" w14:textId="32768CC3" w:rsidR="00497050" w:rsidRDefault="00426FB3" w:rsidP="00163527">
      <w:pPr>
        <w:pStyle w:val="ListNumber"/>
        <w:numPr>
          <w:ilvl w:val="0"/>
          <w:numId w:val="13"/>
        </w:numPr>
      </w:pPr>
      <w:r>
        <w:t>Summer Youth Offerings</w:t>
      </w:r>
    </w:p>
    <w:p w14:paraId="5ABFA450" w14:textId="6413493B" w:rsidR="00E86856" w:rsidRDefault="00426FB3" w:rsidP="00163527">
      <w:pPr>
        <w:pStyle w:val="ListNumber"/>
        <w:numPr>
          <w:ilvl w:val="1"/>
          <w:numId w:val="13"/>
        </w:numPr>
      </w:pPr>
      <w:r>
        <w:t>Prep Academy (Pleasant Dale Park District)</w:t>
      </w:r>
    </w:p>
    <w:p w14:paraId="72AC5D10" w14:textId="51FF4DC3" w:rsidR="00426FB3" w:rsidRDefault="00426FB3" w:rsidP="00426FB3">
      <w:pPr>
        <w:pStyle w:val="ListNumber"/>
        <w:numPr>
          <w:ilvl w:val="2"/>
          <w:numId w:val="13"/>
        </w:numPr>
      </w:pPr>
      <w:r>
        <w:t xml:space="preserve">Executive Function g Class (Getting Ready for School) $75 per </w:t>
      </w:r>
      <w:proofErr w:type="gramStart"/>
      <w:r>
        <w:t>class</w:t>
      </w:r>
      <w:proofErr w:type="gramEnd"/>
    </w:p>
    <w:p w14:paraId="08E09E74" w14:textId="4008FEDF" w:rsidR="00426FB3" w:rsidRDefault="00426FB3" w:rsidP="00426FB3">
      <w:pPr>
        <w:pStyle w:val="ListNumber"/>
        <w:numPr>
          <w:ilvl w:val="1"/>
          <w:numId w:val="13"/>
        </w:numPr>
      </w:pPr>
      <w:r>
        <w:t xml:space="preserve">Cooking Classes </w:t>
      </w:r>
    </w:p>
    <w:p w14:paraId="47644AF3" w14:textId="67EBEA0F" w:rsidR="00426FB3" w:rsidRDefault="00426FB3" w:rsidP="00426FB3">
      <w:pPr>
        <w:pStyle w:val="ListNumber"/>
        <w:numPr>
          <w:ilvl w:val="1"/>
          <w:numId w:val="13"/>
        </w:numPr>
      </w:pPr>
      <w:r>
        <w:t>American Music Institute (Guitar Classes – all levels)</w:t>
      </w:r>
    </w:p>
    <w:p w14:paraId="060A1234" w14:textId="296F41D5" w:rsidR="00426FB3" w:rsidRDefault="00426FB3" w:rsidP="00426FB3">
      <w:pPr>
        <w:pStyle w:val="ListNumber"/>
        <w:numPr>
          <w:ilvl w:val="2"/>
          <w:numId w:val="13"/>
        </w:numPr>
      </w:pPr>
      <w:r>
        <w:t>$90 a participant for 6 weeks</w:t>
      </w:r>
    </w:p>
    <w:p w14:paraId="2E9022BF" w14:textId="638B2BCA" w:rsidR="00AB0FE3" w:rsidRDefault="00AB0FE3" w:rsidP="00163527">
      <w:pPr>
        <w:pStyle w:val="ListNumber"/>
        <w:numPr>
          <w:ilvl w:val="0"/>
          <w:numId w:val="13"/>
        </w:numPr>
      </w:pPr>
      <w:r>
        <w:t>Attendees</w:t>
      </w:r>
    </w:p>
    <w:p w14:paraId="65C08016" w14:textId="05BBF21F" w:rsidR="00A21953" w:rsidRPr="00426FB3" w:rsidRDefault="00AB0FE3" w:rsidP="001635BF">
      <w:pPr>
        <w:pStyle w:val="ListNumber"/>
        <w:numPr>
          <w:ilvl w:val="1"/>
          <w:numId w:val="13"/>
        </w:numPr>
        <w:spacing w:after="0"/>
        <w:textAlignment w:val="baseline"/>
        <w:rPr>
          <w:rFonts w:ascii="Segoe UI" w:hAnsi="Segoe UI" w:cs="Segoe UI"/>
          <w:sz w:val="18"/>
          <w:szCs w:val="18"/>
        </w:rPr>
      </w:pPr>
      <w:r>
        <w:t>Sarah Carr- Pleasant Dale Park District, Rebecca Perkaus- Alsip Park District, Melissa Seabery and Leanna Hartun</w:t>
      </w:r>
      <w:r w:rsidR="009007BF">
        <w:t>g</w:t>
      </w:r>
      <w:r>
        <w:t xml:space="preserve">- Park District of LaGrange, </w:t>
      </w:r>
      <w:r w:rsidR="00426FB3">
        <w:t>Bethany Lerch- New Lenox Community Park District, Casey O’Connell- Joliet Park District</w:t>
      </w:r>
      <w:r w:rsidR="00A21953" w:rsidRPr="00426FB3">
        <w:rPr>
          <w:rStyle w:val="eop"/>
          <w:rFonts w:ascii="Calibri" w:hAnsi="Calibri" w:cs="Calibri"/>
          <w:szCs w:val="22"/>
        </w:rPr>
        <w:t> </w:t>
      </w:r>
    </w:p>
    <w:sectPr w:rsidR="00A21953" w:rsidRPr="00426FB3" w:rsidSect="00015440">
      <w:headerReference w:type="default" r:id="rId12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B40962" w14:textId="77777777" w:rsidR="000B39F5" w:rsidRDefault="000B39F5" w:rsidP="001E7D29">
      <w:pPr>
        <w:spacing w:after="0" w:line="240" w:lineRule="auto"/>
      </w:pPr>
      <w:r>
        <w:separator/>
      </w:r>
    </w:p>
  </w:endnote>
  <w:endnote w:type="continuationSeparator" w:id="0">
    <w:p w14:paraId="7EABE24E" w14:textId="77777777" w:rsidR="000B39F5" w:rsidRDefault="000B39F5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241E64" w14:textId="77777777" w:rsidR="000B39F5" w:rsidRDefault="000B39F5" w:rsidP="001E7D29">
      <w:pPr>
        <w:spacing w:after="0" w:line="240" w:lineRule="auto"/>
      </w:pPr>
      <w:r>
        <w:separator/>
      </w:r>
    </w:p>
  </w:footnote>
  <w:footnote w:type="continuationSeparator" w:id="0">
    <w:p w14:paraId="1FD71F63" w14:textId="77777777" w:rsidR="000B39F5" w:rsidRDefault="000B39F5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D16FDA" w14:textId="47AC9F04" w:rsidR="00066754" w:rsidRDefault="00E158EC" w:rsidP="00015440">
    <w:pPr>
      <w:pStyle w:val="Header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D6B416A" wp14:editId="3DE61853">
              <wp:simplePos x="0" y="0"/>
              <wp:positionH relativeFrom="column">
                <wp:posOffset>-931460</wp:posOffset>
              </wp:positionH>
              <wp:positionV relativeFrom="paragraph">
                <wp:posOffset>-1781034</wp:posOffset>
              </wp:positionV>
              <wp:extent cx="8137143" cy="12164768"/>
              <wp:effectExtent l="0" t="0" r="16510" b="27305"/>
              <wp:wrapNone/>
              <wp:docPr id="22" name="Group 2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7143" cy="12164768"/>
                        <a:chOff x="0" y="-1"/>
                        <a:chExt cx="8137143" cy="12164768"/>
                      </a:xfrm>
                    </wpg:grpSpPr>
                    <wps:wsp>
                      <wps:cNvPr id="1" name="Freeform: Shape 10"/>
                      <wps:cNvSpPr/>
                      <wps:spPr>
                        <a:xfrm rot="10800000" flipH="1">
                          <a:off x="0" y="-1"/>
                          <a:ext cx="3705367" cy="350065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28497" y="522736"/>
                          <a:ext cx="2957028" cy="263672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  <wps:wsp>
                      <wps:cNvPr id="2" name="Rectangle 2"/>
                      <wps:cNvSpPr/>
                      <wps:spPr>
                        <a:xfrm flipV="1">
                          <a:off x="2400300" y="1219200"/>
                          <a:ext cx="5614416" cy="4572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reeform: Shape 10"/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  <wps:wsp>
                      <wps:cNvPr id="6" name="Freeform: Shape 10"/>
                      <wps:cNvSpPr/>
                      <wps:spPr>
                        <a:xfrm rot="10800000" flipH="1" flipV="1">
                          <a:off x="5915025" y="9972675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6153150" y="10277475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  <wps:wsp>
                      <wps:cNvPr id="31" name="Freeform: Shape 10"/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  <wps:wsp>
                      <wps:cNvPr id="32" name="Freeform: Shape 10"/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  <wps:wsp>
                      <wps:cNvPr id="4" name="Freeform: Shape 10"/>
                      <wps:cNvSpPr/>
                      <wps:spPr>
                        <a:xfrm rot="10800000" flipH="1" flipV="1">
                          <a:off x="7239000" y="10125075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  <wps:wsp>
                      <wps:cNvPr id="5" name="Freeform: Shape 10"/>
                      <wps:cNvSpPr/>
                      <wps:spPr>
                        <a:xfrm rot="10800000" flipH="1" flipV="1">
                          <a:off x="6896100" y="9820275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1C93D27A" id="Group 22" o:spid="_x0000_s1026" alt="&quot;&quot;" style="position:absolute;margin-left:-73.35pt;margin-top:-140.25pt;width:640.7pt;height:957.85pt;z-index:-251655168" coordorigin="" coordsize="81371,121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">
              <v:shape id="Freeform: Shape 10" o:spid="_x0000_s1027" style="position:absolute;width:37053;height:35006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01]" strokecolor="#002060" strokeweight="2pt">
                <v:path arrowok="t" o:connecttype="custom" o:connectlocs="2014506,3481666;1997189,3490592;1998226,3491018;2158493,3391043;2102503,3403806;2018518,3414016;2014520,3403806;2073175,3398701;2158493,3391043;2304133,3377683;2300712,3378608;2302466,3378281;1259327,3358498;1318649,3373176;1343978,3374451;1414631,3407636;1446625,3414016;1448626,3414655;1455957,3407636;1483951,3415293;1511947,3421674;1567108,3433955;1567936,3433161;1631924,3443371;1662584,3448476;1693246,3451029;1755900,3453581;1841218,3452304;1844921,3452304;1853216,3447837;1871879,3442094;1890875,3441775;1903873,3443370;1907372,3452304;1937200,3452304;1927869,3465067;1922536,3471449;1905206,3479107;1873212,3479107;1831887,3476554;1742569,3474001;1675915,3468896;1617260,3461239;1558604,3452304;1469288,3439542;1399968,3417846;1400770,3417288;1359975,3405083;1323981,3389768;1282657,3377005;1239998,3362965;1259327,3358498;2044049,3331136;2023681,3334112;1882821,3340921;1929201,3346373;1941199,3343821;2023851,3334888;2037452,3332355;2170606,3312644;2101426,3322752;2125165,3323400;2159325,3317339;2423139,3309692;2206162,3365012;2315963,3341588;1032037,3283837;1185341,3346373;1239998,3362965;1281323,3377004;1322649,3389766;1358642,3405082;1350643,3411464;1329314,3407634;1253329,3380833;1216002,3366794;1178676,3351478;1129351,3334888;1086693,3317020;1053366,3300428;1032037,3283837;1094693,3251931;1168011,3287666;1158681,3292771;1073363,3253206;1094693,3251931;824076,3165145;914726,3213643;933389,3234063;890730,3212366;858736,3193222;824076,3165145;983034,3132396;983047,3132759;987549,3137977;988045,3135790;2929856,3048618;2925015,3049004;2845030,3103884;2766377,3144724;2710388,3176630;2679727,3189393;2647733,3202156;2609073,3221300;2579745,3237891;2537087,3254483;2493096,3269799;2481097,3281284;2462434,3287666;2415777,3295324;2355788,3313192;2301132,3329783;2241142,3346375;2166490,3364242;2061177,3380833;2058511,3384663;2007876,3396782;2009187,3397425;2065419,3383966;2066509,3380833;2171824,3364242;2246476,3346375;2306464,3329783;2361121,3313192;2421109,3295324;2467768,3287666;2436183,3305810;2437106,3305534;2470434,3286389;2489097,3280009;2490340,3279679;2498428,3271074;2542421,3255759;2585079,3239168;2614407,3222576;2653066,3203433;2685060,3190670;2706999,3181538;2718387,3174078;2774377,3142172;2853028,3101331;643882,3030968;648943,3035125;650672,3035968;2938803,2997651;2938345,2997953;2938345,2998317;2940464,2998607;2941012,2997953;2967603,2978600;2959732,2983806;2958341,2985190;2963738,2981883;535034,2914315;585382,2971069;545461,2925205;3061990,2914278;3061871,2914318;3060989,2920101;3039660,2943074;3014330,2969875;3015857,2969539;3039660,2944350;3060989,2921377;3061990,2914278;665332,2885538;667972,2888616;668105,2888194;468144,2856286;502804,2877984;504506,2879902;520300,2883248;556126,2914995;605451,2953283;626780,2981361;638777,2995400;689434,3036241;674771,3047727;627594,2997541;625447,2997953;670092,3045443;674771,3047727;689435,3036241;816078,3131960;790750,3139618;800081,3146000;762754,3147276;738759,3131960;716097,3115369;660108,3070699;608117,3026031;560126,2981361;537464,2959665;516135,2936692;524133,2926482;550795,2949455;580123,2971151;616115,3008163;619175,3010675;580123,2971151;552127,2949455;525466,2926482;496138,2892022;468144,2856286;3404924,2653360;3404248,2653638;3389689,2687093;3390929,2493470;3355601,2542324;3338270,2572955;3320941,2601033;3279615,2653360;3243622,2705687;3211628,2747804;3208961,2749365;3206777,2752462;3210294,2750357;3242288,2708241;3278282,2655913;3319607,2603587;3336938,2575509;3354267,2544878;3390261,2495103;3528902,2475960;3511571,2525734;3480911,2579337;3450249,2634217;3422255,2668676;3440918,2632940;3456915,2597205;3468912,2578061;3484909,2552536;3499574,2527011;3528902,2475960;3442615,2366559;3410257,2421080;3409662,2422390;3442251,2367476;3460361,2243073;3421470,2344802;3339660,2504901;3327683,2523031;3327606,2523181;3299610,2569127;3271616,2618902;3239622,2657190;3212960,2700583;3055657,2870326;3003666,2912444;2998678,2916075;2996527,2918160;2974786,2935127;2957009,2954560;2891687,3001782;2881452,3007973;2853651,3029670;2849637,3032166;2843696,3037518;2791706,3070701;2739715,3101331;2733764,3104219;2698563,3126109;2687650,3131379;2677061,3138342;2641067,3157487;2607437,3170114;2532484,3206309;2356633,3269100;2234093,3299266;2333126,3281284;2351789,3277455;2411777,3257035;2449103,3245549;2509093,3216194;2577079,3193221;2620638,3176868;2639735,3166420;2657063,3161316;2681060,3148552;2687365,3144357;2703723,3129409;2739715,3108989;2780664,3089772;2795705,3080910;2847696,3047727;2870358,3027306;2895687,3011991;2961007,2964770;3007666,2922652;3059655,2880536;3216959,2710792;3238607,2675559;3239622,2672504;3274282,2621453;3284947,2606138;3299127,2587308;3303610,2579337;3331604,2533391;3386261,2424908;3439585,2308768;3455248,2261546;3606219,2130091;3602221,2132643;3602221,2132643;3618811,2054451;3618332,2056709;3622216,2061172;3634215,2073935;3642213,2068830;3642415,2067850;3636881,2071382;3623550,2059895;3606929,1909471;3605998,1909521;3604312,1909610;3604887,1915678;3603554,1947585;3598222,1966728;3566228,2015226;3558230,2057344;3550231,2071382;3536900,2132643;3522236,2181141;3506239,2228364;3496908,2265375;3486243,2303663;3494748,2290998;3502240,2264098;3508905,2225810;3524902,2178589;3539566,2130091;3552897,2068830;3560896,2054790;3568894,2012674;3600888,1964176;3579559,2062448;3563562,2144129;3527568,2248783;3520448,2259387;3517404,2275266;3507573,2302387;3470246,2380239;3452915,2421080;3442251,2442777;3428920,2465750;3392927,2527011;3354267,2586995;3304944,2667400;3250287,2746529;3214294,2791197;3175634,2834591;3162303,2852458;3147640,2870326;3124977,2888194;3087912,2927483;3088983,2931587;3050324,2969875;3008998,2997953;2975672,3023478;2944100,3045567;2949010,3045175;2983670,3020926;3016998,2995400;3058323,2967322;3096983,2929034;3095649,2923929;3132976,2884366;3155639,2866498;3170302,2848630;3183633,2830762;3222293,2787369;3258285,2742699;3312942,2663571;3362266,2583166;3400926,2523181;3436918,2461920;3450249,2438947;3460914,2417252;3478245,2376411;3515571,2298558;3530234,2246232;3566228,2141578;3582225,2059897;3603554,1961623;3608363,1944361;3604887,1943755;3606219,1911849;3635547,1882495;3620025,1944419;3620026,1944419;3635548,1882496;3647545,1869732;3639547,1886324;3637715,1921102;3636881,1953966;3623550,1993237;3623550,1997723;3639547,1953966;3642213,1886323;3648429,1873431;3590222,1814852;3581488,1834619;3578225,1863351;3574020,1849929;3572481,1851824;3576893,1865904;3574227,1886324;3579559,1902915;3583692,1902695;3580891,1893980;3583558,1873560;3590222,1814852;3702203,1780393;3704869,1781669;3703535,1835272;3704869,1872284;3700869,1939926;3696870,1978214;3684872,2034370;3680873,2081592;3660876,2168379;3642213,2243678;3608887,2257717;3611553,2250060;3616885,2196457;3636881,2140301;3652878,2131368;3652878,2131366;3670209,2034370;3679539,1988424;3687538,1941203;3694204,1896533;3696870,1854417;3698203,1818681;3700869,1799537;3702203,1780393;187753,1188631;188416,1188948;188479,1188770;268181,1005699;238853,1058025;214858,1077170;214801,1078392;212480,1127251;212547,1127134;214858,1078446;238853,1059301;268181,1006975;269181,1007613;269680,1006656;284177,894663;265514,907426;237520,963582;243924,968487;244133,967626;238853,963582;266847,907426;283374,896125;386825,821917;385141,823207;377994,849516;373494,862757;250850,1077170;233520,1129496;217523,1183100;182863,1295411;160201,1371987;149536,1429420;144204,1458774;140204,1488128;128207,1567257;124207,1615755;130873,1666806;133997,1638989;133539,1629794;138872,1576190;150869,1497062;160384,1486129;174202,1397599;173532,1382198;186702,1346051;194538,1315703;192195,1320937;184196,1318384;164199,1373264;165533,1403895;156201,1462603;154869,1472813;141538,1488128;145536,1458774;150869,1429420;161533,1371987;184196,1295411;218857,1183100;234854,1129496;252183,1077170;374826,862757;386825,821917;410822,694290;410820,694290;417485,699395;417485,699394;651033,512584;650777,512780;649999,513622;639111,524545;636358,528379;634560,530325;626780,541138;545462,633029;522799,658554;500138,685355;399928,791395;501470,684080;524132,657277;546795,631752;628112,539861;636358,528379;649999,513622;684873,424577;673367,428415;664810,431456;662774,433930;648109,446692;610783,469665;585455,496468;561459,523269;545462,537308;544919,536657;529799,554060;504136,584531;462811,627924;469476,635580;469603,635473;464144,629199;505469,585806;546795,537308;562792,523270;586787,496468;612115,469667;649442,446694;664106,433931;680103,428188;685153,426688;2615739,193993;2683726,223346;2713054,246319;2647733,215689;2615739,193993;2394448,100825;2447771,112310;2522424,148046;2394448,100825;1591933,92370;1563938,95719;1503948,103377;1445293,116140;1419965,123797;1390637,131455;1326461,143525;1314651,148047;1233333,174848;1153348,205478;1097359,229728;1060032,243767;968049,284607;924058,311409;881399,338210;813411,386709;749423,435207;688183,486354;693434,492639;706432,484104;717495,476209;757422,442864;821410,394366;889396,345868;932055,319066;976048,292265;1068030,251424;1104023,233556;1160013,209307;1239998,178676;1321315,151875;1355474,145452;1371975,140053;1596571,93665;2068676,64930;2097169,67642;2135830,80404;2106502,76576;2045180,65089;2068676,64930;2223813,54879;2278469,58707;2345123,84232;2262472,70194;2223813,54879;1777897,54560;1623926,62536;1517279,76575;1466622,89337;1422630,104653;1361308,112310;1129351,197821;1045368,233556;1020039,242490;997377,253977;954718,275673;888064,308856;837407,347144;690768,456903;660123,482415;630143,508622;630778,509230;400156,768312;353497,829573;332168,866585;310839,901044;270846,972515;227343,1038145;226855,1040158;212190,1078446;201526,1096314;198860,1098866;187029,1136516;184196,1158851;181530,1190757;162867,1243085;145536,1295411;126873,1371987;116208,1442183;109544,1512377;118875,1463879;119740,1459876;121541,1440906;132205,1370712;135545,1371778;135834,1370593;132207,1369435;150870,1292859;168199,1240531;186777,1188445;185530,1188205;188196,1156299;202860,1096314;213524,1078446;213882,1077513;228189,1040158;272180,973792;312172,902321;333502,867862;354831,830850;401490,769589;632112,510507;693434,456904;840073,347145;890730,308857;957384,275674;1000043,253977;1022706,242491;1048034,233556;1132019,197821;1363975,112312;1425297,104654;1469288,89339;1519945,76576;1626592,62536;1780563,55038;1904321,59014;1965195,0;2027849,3828;2091837,10210;2134496,20420;2162491,33183;2197151,26801;2249141,38288;2281135,47221;2279803,48498;2278469,57431;2223813,53603;2205150,48498;2186487,44669;2150493,37011;2114500,29353;2077174,24248;2035849,24248;2002521,24248;1950532,24248;1948090,23502;1925203,34459;1933201,47221;2013186,62536;1977592,63131;1978193,63176;2015852,62536;2047846,66366;2109168,77852;2138496,81681;2187821,91891;2238478,102101;2287801,113587;2337126,127627;2361121,134007;2385117,141665;2385426,141936;2402634,144776;2444334,159612;2450159,168061;2451771,168467;2489097,182506;2521091,195268;2553085,209308;2577081,222071;2593078,229728;2610407,238661;2669063,270569;2743715,316514;2782375,342040;2783495,342805;2803251,354296;3555563,1708922;3555001,1719603;3570227,1721685;3584890,1731895;3591556,1766354;3616884,1807194;3627550,1808123;3627550,1798261;3638387,1769441;3638213,1763802;3648878,1729342;3663542,1729342;3686204,1715304;3688870,1771460;3682206,1798261;3674207,1823786;3670207,1865904;3668875,1887600;3666209,1909297;3660525,1912925;3660876,1914401;3666322,1910925;3668875,1890152;3670207,1868456;3674207,1826339;3682206,1800813;3688870,1774012;3699535,1781670;3698203,1800813;3695536,1819958;3694203,1855694;3691537,1897810;3684872,1942480;3676873,1989701;3667541,2035647;3650212,2132643;3634215,2141578;3614218,2197733;3608885,2251337;3606219,2258994;3583558,2317703;3576891,2322808;3548897,2385344;3578225,2322808;3584890,2317703;3542231,2433842;3519570,2445329;3514870,2454330;3515571,2455538;3520903,2445328;3543565,2433842;3527568,2477235;3498240,2528286;3483577,2553812;3467580,2579337;3455582,2598480;3438252,2635493;3419589,2671228;3390261,2709516;3360933,2745252;3362155,2742843;3328938,2786092;3256952,2861393;3242780,2882269;3256952,2862668;3328938,2787368;3274282,2866497;3246120,2894735;3223513,2910645;3222291,2912444;3208157,2922853;3207628,2926482;3144973,2987743;3078318,3046451;3075237,3048592;3052991,3075805;2999667,3114093;2949830,3149878;2949651,3150085;2999667,3115369;3052991,3077081;3008998,3119198;2973172,3141533;2948389,3151554;2947676,3152382;2921015,3168973;2910969,3173431;2885690,3193063;2861027,3209813;2823700,3232786;2811703,3234063;2798368,3239738;2796295,3241245;2813036,3235339;2825034,3234063;2777043,3268522;2746382,3283838;2715721,3297876;2694064,3300986;2690392,3302982;2589078,3345098;2583912,3346222;2553085,3365518;2570415,3370623;2506427,3397425;2511759,3379558;2490430,3387215;2470434,3393596;2429108,3406359;2423587,3400014;2403779,3403806;2379783,3408911;2330460,3420398;2328833,3421122;2375784,3410187;2399780,3405082;2419776,3401254;2427774,3407634;2469100,3394871;2489096,3388491;2510425,3380833;2505093,3398701;2449103,3424226;2446359,3423491;2407778,3438265;2375784,3447199;2327794,3458685;2307965,3457090;2266490,3464816;2265138,3467619;2154493,3488040;2129163,3481658;2107834,3481658;2070508,3493145;2037181,3495697;2003854,3496973;2000233,3495488;1969861,3500643;1933201,3494420;1934535,3493145;1941199,3484210;1910539,3480382;1925203,3472725;1969195,3471448;2011854,3470172;2073174,3471448;2115833,3467619;2195818,3451027;2249141,3439542;2289133,3438265;2291916,3437028;2253141,3438266;2199818,3449752;2119833,3466344;2077174,3470172;2015852,3468896;1973193,3470172;1929201,3471449;1930535,3466344;1939866,3453581;2350455,3388491;2629070,3287666;2702389,3250654;2743715,3230234;2786374,3208538;2866359,3162592;2930347,3115369;3050324,3026031;3083651,3000505;3115645,2973704;3163636,2931587;3183633,2899681;3212356,2874473;3212587,2872889;3184966,2897128;3164970,2929034;3116979,2971152;3084985,2997953;3051658,3023478;2931681,3112817;2867693,3160040;2787708,3205985;2745049,3227681;2703723,3248101;2630404,3285114;2351789,3385938;1941199,3451029;1910539,3451029;1906539,3440818;1874545,3439542;1845218,3451029;1759900,3452304;1697246,3449752;1666584,3447199;1635924,3442094;1654394,3423233;1650587,3424226;1581774,3412026;1578601,3412741;1446626,3389768;1394636,3379558;1349311,3371900;1294655,3347650;1226667,3323402;1156014,3296600;1168011,3287666;1217336,3296600;1238666,3314467;1311984,3334888;1457291,3370623;1493284,3377005;1531944,3383386;1574602,3392320;1621612,3402052;1625258,3401254;1669251,3407636;1670583,3405083;1734571,3407636;1745236,3408911;1843884,3408911;1915870,3411464;2001188,3405083;2011852,3405083;2015852,3415293;2099836,3405083;2155825,3392320;2187819,3387215;2207816,3384663;2251807,3374453;2287801,3366795;2323794,3357860;2389815,3346921;2398448,3343822;2329127,3355308;2293133,3364242;2257141,3371900;2213148,3382110;2193153,3384663;2161159,3389768;2074508,3397425;2015852,3402530;2005187,3402530;1919870,3408911;1847884,3406359;1749236,3406359;1738571,3405083;1697246,3388491;1674583,3402530;1674526,3402640;1693246,3391043;1734572,3407634;1670584,3405082;1671088,3404769;1629258,3398701;1579935,3388491;1537276,3379558;1498616,3373176;1462623,3366795;1317317,3331059;1243998,3310639;1222669,3292771;1173344,3283837;1100025,3248101;1078696,3249378;1002709,3212366;989378,3189393;992045,3188117;1038703,3212366;1085360,3236616;1098691,3228958;1044035,3194498;998711,3175355;936055,3140895;882732,3107712;798748,3073253;766754,3047728;773419,3045175;805413,3054109;738759,2987743;701432,2958389;666772,2929034;622781,2894576;558793,2826933;554403,2813796;541463,2801408;497472,2755462;492139,2732489;474808,2709516;472744,2706417;452145,2692924;412153,2638045;389491,2586995;386825,2586995;356165,2530839;326837,2474683;296175,2409594;268181,2343228;296175,2387897;324171,2444053;333502,2474683;337359,2480098;332612,2456468;320232,2434959;300081,2391577;276178,2353437;246851,2276861;221724,2198362;213474,2175479;177539,2038154;161647,1938463;161533,1941203;162867,1961623;169532,2008846;177530,2057344;164199,2015226;154869,1961623;144204,1961623;137538,1913125;128207,1882495;120208,1853141;97545,1830168;90881,1830168;84214,1798261;81548,1757420;86881,1699989;89547,1679569;94087,1665563;91880,1633623;94879,1586400;100211,1576829;100211,1571085;89547,1590230;80216,1577467;62885,1554494;59719,1536308;58887,1537902;53554,1588953;49554,1640004;45556,1679569;45556,1761248;46888,1803366;49554,1845482;37557,1885047;34891,1885047;26893,1808471;26893,1729342;33557,1668082;45550,1679562;34891,1666806;32225,1620860;34891,1550665;36223,1531522;40223,1499614;56220,1442183;64191,1404030;61553,1394960;52220,1446011;36223,1503444;32225,1535350;30891,1554494;28225,1624688;30891,1670634;24226,1731895;24226,1811024;32225,1887600;34891,1887600;52220,1960348;61553,2020332;81548,2081592;113043,2213327;115791,2238574;121542,2238574;150870,2306216;161535,2340675;141538,2311321;120208,2265375;118876,2278138;107278,2243718;98879,2244955;89547,2215601;57553,2145406;37557,2082869;36223,2030542;26893,1969281;20226,1908020;5563,1863351;14894,1625965;24226,1564705;16228,1531522;32225,1439630;36223,1417933;46888,1343910;74884,1290306;68217,1363054;74881,1350585;78882,1320777;80216,1287754;92213,1245636;110876,1181823;133539,1116734;135237,1114905;145538,1063131;160201,1026118;177532,995488;212192,931674;240186,874243;280178,800219;309506,768312;333502,723643;353499,695565;374828,685355;380160,677698;401490,636857;442814,590911;443940,610115;440925,618187;484139,575596;505469,548795;533464,523270;535877,525836;534798,524545;569458,491363;604118,460732;641444,422444;693434,385432;749423,345868;782900,323509;805413,303750;845405,280778;888064,259082;893711,256301;908228,242650;932057,225899;958219,213136;976726,209057;980046,206754;1342645,66365;1356099,63564;1393302,51049;1418964,46104;1432345,45995;1437294,44669;1741237,6381;1827554,6062;1919870,7656;1921589,8890;1966529,3828;2007854,10209;2049180,17866;2070501,22507;2047846,16591;2006520,8933;1965195,2553;196519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4284;top:5227;width:29571;height:2636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01]" strokecolor="#002060" strokeweight="2pt">
                <v:path arrowok="t" o:connecttype="custom" o:connectlocs="1607654,2622422;1593835,2629146;1594663,2629467;1722562,2554165;1677880,2563778;1610857,2571468;1607666,2563778;1654475,2559932;1722562,2554165;1838787,2544101;1836059,2544798;1837458,2544552;1004993,2529651;1052334,2540706;1072547,2541667;1128931,2566662;1154463,2571468;1156061,2571949;1161911,2566662;1184251,2572430;1206593,2577236;1250612,2586486;1251275,2585888;1302340,2593578;1326808,2597423;1351277,2599346;1401277,2601269;1469364,2600307;1472319,2600307;1478939,2596942;1493833,2592616;1508993,2592376;1519365,2593577;1522158,2600307;1545961,2600307;1538515,2609920;1534259,2614727;1520429,2620495;1494896,2620495;1461917,2618572;1390639,2616649;1337446,2612804;1290637,2607036;1243827,2600307;1172550,2590694;1117229,2574352;1117869,2573932;1085314,2564739;1056589,2553204;1023610,2543591;989567,2533016;1004993,2529651;1631230,2509042;1614977,2511283;1502565,2516412;1539578,2520519;1549153,2518596;1615112,2511867;1625966,2509960;1732229,2495113;1677020,2502727;1695965,2503215;1723226,2498650;1933760,2492890;1760602,2534557;1848229,2516915;823606,2473416;945948,2520519;989567,2533016;1022546,2543590;1055526,2553203;1084249,2564738;1077866,2569545;1060844,2566661;1000205,2546474;970418,2535899;940630,2524364;901267,2511867;867223,2498409;840628,2485912;823606,2473416;873608,2449384;932119,2476300;924672,2480145;856586,2450345;873608,2449384;657645,2384016;729987,2420545;744881,2435926;710838,2419583;685305,2405164;657645,2384016;784500,2359349;784510,2359622;788103,2363551;788498,2361905;2338140,2296246;2334276,2296537;2270445,2337873;2207677,2368635;2162995,2392667;2138527,2402280;2112995,2411893;2082143,2426313;2058738,2438809;2024695,2451306;1989588,2462842;1980013,2471493;1965119,2476300;1927885,2482068;1880011,2495526;1836393,2508022;1788519,2520520;1728944,2533978;1644900,2546474;1642772,2549359;1602363,2558487;1603410,2558972;1648285,2548834;1649155,2546474;1733200,2533978;1792776,2520520;1840649,2508022;1884267,2495526;1932140,2482068;1969375,2476300;1944169,2489966;1944906,2489758;1971503,2475338;1986397,2470532;1987389,2470284;1993843,2463803;2028951,2452267;2062994,2439771;2086399,2427273;2117250,2412854;2142783,2403241;2160291,2396364;2169380,2390744;2214061,2366712;2276828,2335951;513843,2282953;517882,2286083;519260,2286718;2345279,2257858;2344915,2258085;2344915,2258360;2346606,2258578;2347042,2258085;2368263,2243509;2361982,2247430;2360872,2248472;2365179,2245981;426978,2195089;467156,2237833;435299,2203291;2443588,2195060;2443493,2195091;2442789,2199447;2425768,2216750;2405554,2236937;2406772,2236682;2425768,2217711;2442789,2200407;2443588,2195060;530961,2173414;533068,2175731;533174,2175414;373597,2151381;401257,2167723;402615,2169169;415220,2171689;443810,2195600;483173,2224439;500195,2245588;509769,2256163;550195,2286924;538494,2295575;500845,2257775;499132,2258085;499132,2258085;534760,2293856;538494,2295575;550196,2286924;651262,2359021;631049,2364789;638496,2369596;608708,2370556;589558,2359021;571474,2346524;526792,2312879;485301,2279234;447002,2245588;428917,2229246;411896,2211943;418279,2204253;439556,2221556;462961,2237897;491684,2265776;494126,2267668;462961,2237897;440619,2221556;419342,2204253;395937,2178297;373597,2151381;2717263,1998535;2716724,1998744;2705103,2023943;2706094,1878104;2677901,1914902;2664070,1937973;2650241,1959121;2617261,1998535;2588537,2037948;2563005,2069671;2560875,2070847;2559133,2073179;2561941,2071594;2587473,2039871;2616198,2000458;2649177,1961045;2663007,1939897;2676837,1916825;2705561,1879334;2791068,1874768;2782159,1892792;2763009,1927399;2782159,1892792;2791068,1874768;2816202,1864915;2802371,1902405;2777903,1942780;2753434,1984116;2731094,2010071;2745988,1983154;2758754,1956238;2768328,1941819;2781094,1922593;2792797,1903367;2816202,1864915;2747341,1782513;2721518,1823579;2721044,1824566;2747051,1783205;2761504,1689503;2730467,1766126;2665180,1886714;2655620,1900370;2655560,1900483;2633218,1935090;2610878,1972581;2585345,2001420;2564068,2034104;2438534,2161956;2397043,2193679;2393062,2196413;2391345,2197984;2373996,2210764;2359809,2225401;2307679,2260970;2299511,2265631;2277325,2281975;2274121,2283855;2269381,2287886;2227891,2312880;2186400,2335951;2181652,2338126;2153559,2354613;2144849,2358583;2136400,2363828;2107675,2378248;2080838,2387758;2021020,2415021;1880685,2462316;1782894,2485037;1861926,2471493;1876820,2468609;1924693,2453228;1954480,2444577;2002354,2422466;2056610,2405163;2091372,2392845;2106612,2384976;2120440,2381132;2139591,2371518;2144622,2368358;2157677,2357099;2186400,2341718;2219079,2327244;2231082,2320569;2272573,2295575;2290658,2280195;2310871,2268659;2363000,2233091;2400235,2201368;2441725,2169646;2567259,2041793;2584536,2015255;2585345,2012954;2613006,1974502;2621516,1962967;2632833,1948784;2636410,1942780;2658751,1908173;2702369,1826463;2744923,1738985;2757424,1703417;2877904,1604404;2874713,1606326;2874713,1606326;2887953,1547431;2887571,1549132;2890670,1552493;2900246,1562106;2906629,1558261;2906790,1557524;2902373,1560184;2891735,1551532;2878470,1438231;2877728,1438268;2876382,1438336;2876841,1442906;2875778,1466939;2871522,1481358;2845990,1517887;2839607,1549610;2833224,1560184;2822585,1606326;2810882,1642855;2798116,1678424;2790669,1706301;2782159,1735140;2788946,1725600;2794925,1705339;2800244,1676500;2813010,1640933;2824713,1604404;2835351,1558261;2841734,1547687;2848117,1515964;2873650,1479435;2856628,1553454;2843862,1614977;2815137,1693804;2809455,1701791;2807025,1713751;2799180,1734179;2769392,1792818;2755562,1823579;2747051,1839922;2736412,1857225;2707689,1903367;2676837,1948548;2637475,2009110;2593856,2068710;2565133,2102355;2534280,2135039;2523642,2148497;2511940,2161956;2493854,2175414;2464275,2205006;2465130,2208098;2434278,2236937;2401298,2258085;2374703,2277311;2349507,2293948;2353426,2293654;2381086,2275389;2407683,2256163;2440661,2235014;2471514,2206175;2470449,2202330;2500237,2172530;2518323,2159072;2530025,2145614;2540664,2132156;2571516,2099472;2600239,2065826;2643858,2006225;2683220,1945664;2714072,1900483;2742796,1854341;2753434,1837037;2761945,1820696;2775775,1789934;2805563,1731295;2817265,1691882;2845990,1613056;2858756,1551533;2875778,1477512;2879615,1464510;2876841,1464054;2877904,1440022;2901309,1417912;2888920,1464554;2888921,1464554;2901310,1417913;2910884,1408299;2904501,1420796;2904501,1420796;2903038,1446991;2902373,1471745;2891735,1501324;2891735,1504703;2904501,1471745;2906629,1420795;2911589,1411085;2865138,1366963;2858166,1381853;2855564,1403493;2852208,1393384;2850980,1394811;2854501,1405416;2852373,1420796;2856628,1433293;2859926,1433127;2857692,1426563;2859819,1411182;2865138,1366963;2954503,1341008;2956630,1341969;2955566,1382343;2956630,1410222;2953438,1461170;2950247,1490009;2940672,1532306;2937481,1567874;2921523,1633242;2906629,1689958;2880033,1700533;2882161,1694765;2886416,1654391;2902373,1612094;2915140,1605365;2915140,1605364;2928970,1532306;2936417,1497699;2942800,1462132;2948120,1428486;2950247,1396763;2951311,1369847;2953438,1355427;2954503,1341008;149834,895288;150363,895527;150414,895393;214019,757502;190614,796914;171465,811334;171419,812255;169567,849055;169620,848968;171465,812295;190614,797875;214019,758463;214817,758943;215215,758222;226784,673868;211890,683481;189550,725778;194661,729473;194827,728824;190614,725778;212955,683481;226143,674969;308701,619075;307358,620047;301654,639863;298063,649836;200189,811334;186358,850747;173592,891121;145931,975716;127847,1033393;119336,1076652;115080,1098761;111888,1120872;102314,1180472;99122,1217001;104442,1255453;106935,1234502;106570,1227575;110825,1187201;120399,1127600;127993,1119366;139020,1052684;138485,1041084;148995,1013859;155249,990999;153379,994941;146996,993019;131038,1034355;132102,1057426;124654,1101646;123591,1109336;112953,1120872;116144,1098761;120399,1076652;128910,1033393;146996,975716;174656,891121;187422,850747;201252,811334;299126,649836;308701,619075;327852,522945;327851,522945;333169,526791;333169,526790;519550,386083;519345,386230;518725,386863;510035,395092;507838,397981;506404,399445;500195,407590;435300,476803;417214,496029;399129,516216;319191,596051;400193,515255;418278,495067;436364,475841;501258,406628;507838,397981;518725,386863;546555,319795;537373,322686;530545,324977;528919,326840;517217,336453;487429,353756;467216,373944;448067,394131;435300,404705;434866,404215;422800,417323;402320,440274;369342,472958;374660,478725;374762,478644;370405,473919;403384,441235;436364,404705;449130,394132;468279,373944;488492,353757;518280,336454;529983,326841;542749,322515;546779,321385;2087462,146117;2141718,168226;2165123,185530;2112995,162459;2087462,146117;1910863,75942;1953417,84593;2012993,111509;1910863,75942;1270425,69574;1248084,72097;1200210,77865;1153400,87477;1133188,93245;1109783,99013;1058568,108104;1049143,111510;984248,131697;920417,154768;875735,173033;845947,183607;772541,214369;737434,234556;703391,254743;649134,291272;598069,327802;549197,366326;553387,371060;563760,364632;572588,358685;604452,333569;655517,297040;709773,260511;743816,240323;778924,220136;852329,189375;881054,175917;925736,157652;989567,134581;1054461,114394;1081722,109556;1094890,105489;1274126,70550;1650883,48906;1673623,50948;1704476,60561;1681071,57678;1632134,49026;1650883,48906;1774690,41335;1818307,44219;1871500,63445;1805541,52871;1774690,41335;1418832,41095;1295956,47103;1210848,57677;1170422,67290;1135314,78825;1086377,84593;901267,149000;834244,175917;814031,182645;795946,191298;761903,207639;708710,232633;668284,261472;551260,344143;526804,363359;502879,383099;503386,383557;319340,578700;282105,624842;265083,652720;248061,678674;216146,732507;181429,781939;181039,783456;169336,812295;160825,825753;158698,827676;149257,856034;146996,872857;144868,896889;129974,936303;116144,975716;101250,1033393;92739,1086265;87420,1139136;94867,1102607;95557,1099592;96994,1085303;105505,1032433;108170,1033236;108401,1032343;105506,1031471;120400,973793;134230,934379;149055,895147;148060,894967;150188,870935;161890,825753;170401,812295;170687,811593;182104,783456;217210,733469;249126,679636;266147,653682;283169,625804;320404,579661;504450,384519;553387,344144;670411,261473;710838,232634;764030,207640;798074,191298;816160,182646;836372,175917;903395,149000;1088506,84594;1137443,78826;1172550,67291;1212976,57678;1298084,47103;1420959,41455;1519723,44450;1568303,0;1618303,2883;1669368,7690;1703411,15381;1725753,24994;1753413,20187;1794903,28839;1820435,35567;1819372,36529;1818307,43258;1774690,40374;1759796,36529;1744902,33645;1716177,27877;1687454,22109;1657666,18264;1624687,18264;1598090,18264;1556601,18264;1554652,17702;1536387,25955;1542770,35567;1606601,47103;1578196,47551;1578675,47584;1608729,47103;1634261,49987;1683199,58639;1706603,61523;1745966,69213;1786393,76904;1825755,85555;1865118,96130;1884267,100936;1903417,106703;1903663,106907;1917396,109047;1950674,120221;1955323,126585;1956609,126891;1986397,137465;2011930,147078;2037462,157653;2056611,167266;2069378,173033;2083207,179762;2130017,203795;2189592,238402;2220445,257627;2221337,258204;2237104,266859;2837479,1287176;2837029,1295220;2849181,1296789;2860883,1304479;2866202,1330433;2886415,1361195;2894927,1361894;2894927,1354466;2903575,1332759;2903437,1328512;2911947,1302556;2923650,1302556;2941735,1291983;2943863,1334280;2938544,1354466;2932161,1373692;2928969,1405416;2927906,1421757;2925778,1438100;2921241,1440833;2921523,1441944;2925869,1439326;2927906,1423680;2928969,1407338;2932161,1375615;2938544,1356389;2943863,1336202;2952374,1341970;2951311,1356389;2949183,1370809;2948118,1397725;2945991,1429448;2940672,1463093;2934289,1498661;2926841,1533268;2913012,1606326;2900246,1613056;2884287,1655353;2880032,1695727;2877904,1701495;2859819,1745715;2854499,1749560;2832159,1796663;2855564,1749560;2860883,1745715;2826839,1833192;2808754,1841844;2805004,1848623;2805563,1849534;2809819,1841843;2827904,1833192;2815137,1865876;2791733,1904328;2780031,1923554;2767265,1942780;2757689,1957199;2743860,1985077;2728966,2011993;2705561,2040832;2682156,2067748;2683132,2065934;2656623,2098510;2599175,2155227;2587864,2170951;2599175,2156188;2656623,2099471;2613006,2159071;2590531,2180340;2572489,2192324;2571515,2193679;2560235,2201520;2559813,2204253;2509811,2250395;2456619,2294614;2454158,2296227;2436406,2316724;2393852,2345563;2354079,2372516;2353937,2372673;2393852,2346524;2436406,2317686;2401298,2349408;2372708,2366231;2352930,2373779;2352361,2374403;2331084,2386899;2323066,2390257;2302893,2405044;2283211,2417660;2253423,2434964;2243849,2435926;2233206,2440200;2231552,2441334;2244913,2436886;2254488,2435926;2216189,2461880;2191720,2473417;2167252,2483990;2149969,2486333;2147038,2487836;2066185,2519558;2062063,2520405;2037462,2534939;2051292,2538784;2000227,2558972;2004482,2545513;1987460,2551281;1971503,2556087;1938523,2565700;1934117,2560921;1918309,2563778;1899160,2567623;1859798,2576275;1858500,2576820;1895969,2568583;1915118,2564738;1931076,2561855;1937459,2566661;1970439,2557048;1986396,2552242;2003418,2546474;1999162,2559932;1954480,2579158;1952290,2578604;1921502,2589732;1895969,2596462;1857670,2605113;1841846,2603912;1808748,2609731;1807669,2611842;1719370,2627223;1699156,2622416;1682134,2622416;1652346,2631068;1625751,2632991;1599154,2633952;1596264,2632833;1572026,2636716;1542770,2632029;1543835,2631068;1549153,2624339;1524685,2621455;1536387,2615688;1571495,2614726;1605538,2613765;1654474,2614726;1688517,2611842;1752348,2599345;1794903,2590694;1826818,2589732;1829039,2588800;1798095,2589733;1755541,2598384;1691709,2610882;1657666,2613765;1608729,2612804;1574686,2613765;1539578,2614727;1540642,2610882;1548089,2601269;1875755,2552242;2098101,2476300;2156612,2448422;2189592,2433041;2223636,2416700;2287467,2382093;2338532,2346524;2434278,2279234;2460874,2260008;2486407,2239821;2524705,2208098;2540664,2184066;2563586,2165079;2563770,2163886;2541728,2182143;2525770,2206175;2487471,2237898;2461939,2258085;2435343,2277311;2339596,2344602;2288531,2380170;2224700,2414777;2190657,2431119;2157677,2446499;2099165,2474377;1876820,2550319;1549153,2599346;1524685,2599346;1521493,2591656;1495961,2590694;1472556,2599346;1404469,2600307;1354469,2598384;1330000,2596462;1305532,2592616;1320270,2578410;1317233,2579158;1262317,2569969;1259785,2570507;1154465,2553204;1112974,2545513;1076803,2539746;1033185,2521480;978928,2503216;922545,2483029;932119,2476300;971482,2483029;988504,2496487;1047015,2511867;1162975,2538784;1191699,2543591;1222551,2548397;1256594,2555126;1294110,2562456;1297020,2561855;1332127,2566662;1333191,2564739;1384256,2566662;1392766,2567623;1471491,2567623;1528939,2569545;1597026,2564739;1605537,2564739;1608729,2572430;1675751,2564739;1720433,2555126;1745965,2551281;1761924,2549359;1797030,2541668;1825755,2535900;1854478,2529171;1907166,2520931;1914055,2518597;1858735,2527248;1830010,2533978;1801287,2539746;1766179,2547436;1750222,2549359;1724689,2553204;1655538,2558972;1608729,2562817;1600218,2562817;1532132,2567623;1474684,2565700;1395959,2565700;1387448,2564739;1354469,2552242;1336383,2562817;1336337,2562899;1351277,2554165;1384257,2566661;1333192,2564738;1333594,2564503;1300212,2559932;1260850,2552242;1226807,2545513;1195954,2540706;1167231,2535900;1051270,2508984;992759,2493603;975737,2480145;936374,2473416;877863,2446499;860841,2447461;800201,2419583;789563,2402280;791690,2401319;828926,2419583;866160,2437848;876799,2432080;833181,2406125;797010,2391706;747009,2365750;704455,2340757;637432,2314802;611900,2295576;617219,2293654;642751,2300382;589558,2250395;559771,2228285;532110,2206175;497004,2180221;445939,2129271;442435,2119377;432108,2110046;397002,2075439;392746,2058135;378916,2040832;377268,2038498;360830,2028335;328914,1987000;310829,1948548;308701,1948548;284233,1906251;260829,1863954;236359,1814928;214019,1764941;236359,1798585;258701,1840882;266147,1863954;269224,1868032;265437,1850235;255557,1834034;239476,1801357;220401,1772630;196996,1714952;176947,1655831;170360,1638590;141683,1535156;129000,1460068;128910,1462132;129974,1477512;135293,1513081;141676,1549610;131038,1517887;123591,1477512;115080,1477512;109761,1440983;102314,1417912;95931,1395803;77845,1378499;72526,1378499;67206,1354466;65079,1323705;69334,1280447;71462,1265066;75085,1254517;73324,1230460;75717,1194891;79973,1187682;79973,1183356;71462,1197776;64015,1188163;50185,1170859;47658,1157161;46994,1158362;42738,1196814;39546,1235266;36355,1265066;36355,1326588;37419,1358312;39546,1390034;29972,1419835;27844,1419835;21461,1362157;21461,1302556;26780,1256414;36351,1265061;27844,1255453;25717,1220847;27844,1167975;28908,1153556;32100,1129523;44866,1086265;51227,1057528;49121,1050697;41674,1089149;28908,1132407;25717,1156439;24652,1170859;22525,1223730;24652,1258337;19334,1304479;19334,1364079;25717,1421757;27844,1421757;41674,1476552;49121,1521732;65079,1567874;90212,1667098;92406,1686114;96995,1686114;120400,1737062;128911,1763018;112953,1740908;95931,1706301;94868,1715914;85612,1689989;78909,1690920;71462,1668811;45929,1615939;29972,1568836;28908,1529422;21461,1483280;16142,1437138;4440,1403493;11886,1224692;19334,1178550;12951,1153556;25717,1084343;28908,1068000;37419,1012245;59760,971870;54440,1026665;59758,1017273;62951,994821;64015,969948;73590,938224;88483,890160;106570,841134;107924,839756;116145,800760;127847,772881;141677,749810;169337,701746;191678,658488;223593,602732;246998,578700;266147,545055;282106,523906;299127,516216;303383,510448;320404,479686;353383,445080;354281,459544;351875,465624;386362,433544;403384,413358;425725,394132;427650,396064;426790,395092;454450,370099;482110,347028;511898,318189;553387,290311;598069,260511;624785,243670;642751,228788;674667,211484;708710,195143;713217,193049;724801,182766;743818,170149;764696,160536;779466,157464;782115,155729;1071483,49986;1082219,47877;1111909,38451;1132389,34726;1143068,34644;1147017,33645;1389575,4806;1458459,4566;1532132,5767;1533503,6696;1569367,2883;1602346,7689;1635326,13457;1652341,16952;1634261,12496;1601281,6729;1568303,1923;15683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4003;top:12192;width:56144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" fillcolor="white [3201]" strokecolor="#002060" strokeweight="2pt"/>
              <v:shape id="Freeform: Shape 10" o:spid="_x0000_s1030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01]" strokecolor="#002060" strokeweight="2pt"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9150;top:99726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01]" strokecolor="#002060" strokeweight="2pt"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31;top:102774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01]" strokecolor="#002060" strokeweight="2pt"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01]" strokecolor="#002060" strokeweight="2pt"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36290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01]" strokecolor="#002060" strokeweight="2pt"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72390;top:101250;width:6876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01]" strokecolor="#002060" strokeweight="2pt"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68961;top:98202;width:3428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01]" strokecolor="#002060" strokeweight="2pt"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6754">
      <w:rPr>
        <w:noProof/>
      </w:rPr>
      <w:t xml:space="preserve"> </w:t>
    </w:r>
  </w:p>
  <w:tbl>
    <w:tblPr>
      <w:tblW w:w="0" w:type="auto"/>
      <w:jc w:val="right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5980"/>
      <w:gridCol w:w="432"/>
      <w:gridCol w:w="3680"/>
    </w:tblGrid>
    <w:tr w:rsidR="00900D82" w14:paraId="088E6C3D" w14:textId="77777777" w:rsidTr="00900D82">
      <w:trPr>
        <w:trHeight w:val="350"/>
        <w:jc w:val="right"/>
      </w:trPr>
      <w:tc>
        <w:tcPr>
          <w:tcW w:w="5980" w:type="dxa"/>
          <w:vMerge w:val="restart"/>
        </w:tcPr>
        <w:p w14:paraId="41BCA8E8" w14:textId="6493BECF" w:rsidR="00900D82" w:rsidRPr="00B63E8A" w:rsidRDefault="000B39F5" w:rsidP="00900D82">
          <w:pPr>
            <w:pStyle w:val="Header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28061700" wp14:editId="0C0E7A36">
                <wp:simplePos x="0" y="0"/>
                <wp:positionH relativeFrom="column">
                  <wp:posOffset>-62150</wp:posOffset>
                </wp:positionH>
                <wp:positionV relativeFrom="paragraph">
                  <wp:posOffset>-244475</wp:posOffset>
                </wp:positionV>
                <wp:extent cx="1992573" cy="910891"/>
                <wp:effectExtent l="0" t="0" r="8255" b="3810"/>
                <wp:wrapNone/>
                <wp:docPr id="531061637" name="Picture 2" descr="A green and black sign with white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1061637" name="Picture 2" descr="A green and black sign with white text&#10;&#10;Description automatically generated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2573" cy="910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32" w:type="dxa"/>
          <w:vAlign w:val="bottom"/>
        </w:tcPr>
        <w:p w14:paraId="7DA89449" w14:textId="77777777" w:rsidR="00900D82" w:rsidRPr="000B39F5" w:rsidRDefault="00900D82" w:rsidP="00015440">
          <w:pPr>
            <w:pStyle w:val="Header"/>
            <w:jc w:val="center"/>
            <w:rPr>
              <w:color w:val="auto"/>
            </w:rPr>
          </w:pPr>
          <w:r w:rsidRPr="000B39F5">
            <w:rPr>
              <w:noProof/>
              <w:color w:val="auto"/>
            </w:rPr>
            <w:drawing>
              <wp:inline distT="0" distB="0" distL="0" distR="0" wp14:anchorId="1E667FA6" wp14:editId="5D3BCAB6">
                <wp:extent cx="137160" cy="137160"/>
                <wp:effectExtent l="0" t="0" r="0" b="0"/>
                <wp:docPr id="28" name="Graphic 28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474DA3B7" w14:textId="4DCA5845" w:rsidR="00900D82" w:rsidRPr="000B39F5" w:rsidRDefault="00FE69F5" w:rsidP="00015440">
          <w:pPr>
            <w:pStyle w:val="Header"/>
            <w:rPr>
              <w:color w:val="auto"/>
            </w:rPr>
          </w:pPr>
          <w:r>
            <w:rPr>
              <w:color w:val="auto"/>
            </w:rPr>
            <w:t>Location: Zoom</w:t>
          </w:r>
        </w:p>
      </w:tc>
    </w:tr>
    <w:tr w:rsidR="00900D82" w14:paraId="0D14CC84" w14:textId="77777777" w:rsidTr="00900D82">
      <w:trPr>
        <w:trHeight w:val="350"/>
        <w:jc w:val="right"/>
      </w:trPr>
      <w:tc>
        <w:tcPr>
          <w:tcW w:w="5980" w:type="dxa"/>
          <w:vMerge/>
        </w:tcPr>
        <w:p w14:paraId="5ADB21F2" w14:textId="77777777" w:rsidR="00900D82" w:rsidRPr="00B63E8A" w:rsidRDefault="00900D82" w:rsidP="00015440">
          <w:pPr>
            <w:pStyle w:val="Header"/>
            <w:jc w:val="center"/>
            <w:rPr>
              <w:noProof/>
            </w:rPr>
          </w:pPr>
        </w:p>
      </w:tc>
      <w:tc>
        <w:tcPr>
          <w:tcW w:w="432" w:type="dxa"/>
          <w:vAlign w:val="bottom"/>
        </w:tcPr>
        <w:p w14:paraId="23B22D30" w14:textId="77777777" w:rsidR="00900D82" w:rsidRPr="000B39F5" w:rsidRDefault="00900D82" w:rsidP="00015440">
          <w:pPr>
            <w:pStyle w:val="Header"/>
            <w:jc w:val="center"/>
            <w:rPr>
              <w:color w:val="auto"/>
            </w:rPr>
          </w:pPr>
          <w:r w:rsidRPr="000B39F5">
            <w:rPr>
              <w:noProof/>
              <w:color w:val="auto"/>
            </w:rPr>
            <w:drawing>
              <wp:inline distT="0" distB="0" distL="0" distR="0" wp14:anchorId="59DC85ED" wp14:editId="7C0ABED1">
                <wp:extent cx="137160" cy="137160"/>
                <wp:effectExtent l="0" t="0" r="0" b="0"/>
                <wp:docPr id="29" name="Graphic 29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4">
                          <a:extLs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057C4FFA" w14:textId="22A543BD" w:rsidR="00900D82" w:rsidRPr="000B39F5" w:rsidRDefault="00900D82" w:rsidP="00015440">
          <w:pPr>
            <w:pStyle w:val="Header"/>
            <w:rPr>
              <w:color w:val="auto"/>
            </w:rPr>
          </w:pPr>
          <w:r w:rsidRPr="000B39F5">
            <w:rPr>
              <w:color w:val="auto"/>
            </w:rPr>
            <w:t xml:space="preserve">Date: </w:t>
          </w:r>
          <w:r w:rsidR="00426FB3">
            <w:rPr>
              <w:color w:val="auto"/>
            </w:rPr>
            <w:t>3</w:t>
          </w:r>
          <w:r w:rsidR="00A21953">
            <w:rPr>
              <w:color w:val="auto"/>
            </w:rPr>
            <w:t>/1</w:t>
          </w:r>
          <w:r w:rsidR="00426FB3">
            <w:rPr>
              <w:color w:val="auto"/>
            </w:rPr>
            <w:t>5</w:t>
          </w:r>
          <w:r w:rsidR="00A21953">
            <w:rPr>
              <w:color w:val="auto"/>
            </w:rPr>
            <w:t>/2024</w:t>
          </w:r>
        </w:p>
      </w:tc>
    </w:tr>
    <w:tr w:rsidR="00900D82" w14:paraId="562CFAF6" w14:textId="77777777" w:rsidTr="00900D82">
      <w:trPr>
        <w:trHeight w:val="350"/>
        <w:jc w:val="right"/>
      </w:trPr>
      <w:tc>
        <w:tcPr>
          <w:tcW w:w="5980" w:type="dxa"/>
          <w:vMerge/>
        </w:tcPr>
        <w:p w14:paraId="71F69B3F" w14:textId="77777777" w:rsidR="00900D82" w:rsidRPr="00B63E8A" w:rsidRDefault="00900D82" w:rsidP="00015440">
          <w:pPr>
            <w:pStyle w:val="Header"/>
            <w:jc w:val="center"/>
            <w:rPr>
              <w:noProof/>
            </w:rPr>
          </w:pPr>
        </w:p>
      </w:tc>
      <w:tc>
        <w:tcPr>
          <w:tcW w:w="432" w:type="dxa"/>
          <w:vAlign w:val="bottom"/>
        </w:tcPr>
        <w:p w14:paraId="1CAEC20A" w14:textId="77777777" w:rsidR="00900D82" w:rsidRPr="000B39F5" w:rsidRDefault="00900D82" w:rsidP="00015440">
          <w:pPr>
            <w:pStyle w:val="Header"/>
            <w:jc w:val="center"/>
            <w:rPr>
              <w:color w:val="auto"/>
            </w:rPr>
          </w:pPr>
          <w:r w:rsidRPr="000B39F5">
            <w:rPr>
              <w:noProof/>
              <w:color w:val="auto"/>
            </w:rPr>
            <w:drawing>
              <wp:inline distT="0" distB="0" distL="0" distR="0" wp14:anchorId="43476371" wp14:editId="24BEC849">
                <wp:extent cx="137160" cy="137160"/>
                <wp:effectExtent l="0" t="0" r="0" b="0"/>
                <wp:docPr id="30" name="Graphic 30" descr="Stopwat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6">
                          <a:extLst>
                            <a:ext uri="{96DAC541-7B7A-43D3-8B79-37D633B846F1}">
                              <asvg:svgBlip xmlns:asvg="http://schemas.microsoft.com/office/drawing/2016/SVG/main" r:embed="rId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7756C0BD" w14:textId="4DA854A4" w:rsidR="00900D82" w:rsidRPr="000B39F5" w:rsidRDefault="00900D82" w:rsidP="00015440">
          <w:pPr>
            <w:pStyle w:val="Header"/>
            <w:rPr>
              <w:color w:val="auto"/>
            </w:rPr>
          </w:pPr>
          <w:r w:rsidRPr="000B39F5">
            <w:rPr>
              <w:color w:val="auto"/>
            </w:rPr>
            <w:t xml:space="preserve">Time: </w:t>
          </w:r>
          <w:r w:rsidR="000B39F5" w:rsidRPr="000B39F5">
            <w:rPr>
              <w:color w:val="auto"/>
            </w:rPr>
            <w:t>10:00am</w:t>
          </w:r>
        </w:p>
      </w:tc>
    </w:tr>
  </w:tbl>
  <w:p w14:paraId="16A48337" w14:textId="7A59DD82" w:rsidR="002E4F42" w:rsidRDefault="002E4F42" w:rsidP="000B39F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0" w15:restartNumberingAfterBreak="0">
    <w:nsid w:val="44970D94"/>
    <w:multiLevelType w:val="multilevel"/>
    <w:tmpl w:val="40043A3E"/>
    <w:lvl w:ilvl="0">
      <w:start w:val="1"/>
      <w:numFmt w:val="bullet"/>
      <w:lvlText w:val=""/>
      <w:lvlJc w:val="left"/>
      <w:pPr>
        <w:ind w:left="173" w:hanging="173"/>
      </w:pPr>
      <w:rPr>
        <w:rFonts w:ascii="Symbol" w:hAnsi="Symbol" w:hint="default"/>
        <w:b/>
        <w:i w:val="0"/>
        <w:sz w:val="24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772283274">
    <w:abstractNumId w:val="7"/>
  </w:num>
  <w:num w:numId="2" w16cid:durableId="810755050">
    <w:abstractNumId w:val="6"/>
  </w:num>
  <w:num w:numId="3" w16cid:durableId="278217979">
    <w:abstractNumId w:val="5"/>
  </w:num>
  <w:num w:numId="4" w16cid:durableId="208230342">
    <w:abstractNumId w:val="4"/>
  </w:num>
  <w:num w:numId="5" w16cid:durableId="223298895">
    <w:abstractNumId w:val="3"/>
  </w:num>
  <w:num w:numId="6" w16cid:durableId="888763500">
    <w:abstractNumId w:val="2"/>
  </w:num>
  <w:num w:numId="7" w16cid:durableId="399331811">
    <w:abstractNumId w:val="1"/>
  </w:num>
  <w:num w:numId="8" w16cid:durableId="1758868486">
    <w:abstractNumId w:val="0"/>
  </w:num>
  <w:num w:numId="9" w16cid:durableId="1827549092">
    <w:abstractNumId w:val="9"/>
  </w:num>
  <w:num w:numId="10" w16cid:durableId="979381461">
    <w:abstractNumId w:val="8"/>
  </w:num>
  <w:num w:numId="11" w16cid:durableId="1529217262">
    <w:abstractNumId w:val="11"/>
  </w:num>
  <w:num w:numId="12" w16cid:durableId="1276521729">
    <w:abstractNumId w:val="12"/>
  </w:num>
  <w:num w:numId="13" w16cid:durableId="383212287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3"/>
  <w:removePersonalInformation/>
  <w:removeDateAndTime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9F5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B39F5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63527"/>
    <w:rsid w:val="001746FC"/>
    <w:rsid w:val="00193653"/>
    <w:rsid w:val="001C329C"/>
    <w:rsid w:val="001E286F"/>
    <w:rsid w:val="001E7D29"/>
    <w:rsid w:val="002404F5"/>
    <w:rsid w:val="00270D66"/>
    <w:rsid w:val="00275260"/>
    <w:rsid w:val="00276FA1"/>
    <w:rsid w:val="00285B87"/>
    <w:rsid w:val="00291B4A"/>
    <w:rsid w:val="002C3D7E"/>
    <w:rsid w:val="002E4F42"/>
    <w:rsid w:val="002F5208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D3FF5"/>
    <w:rsid w:val="003E5EB5"/>
    <w:rsid w:val="00410612"/>
    <w:rsid w:val="00411F8B"/>
    <w:rsid w:val="004203B0"/>
    <w:rsid w:val="004230D9"/>
    <w:rsid w:val="00426FB3"/>
    <w:rsid w:val="00450670"/>
    <w:rsid w:val="00462B4D"/>
    <w:rsid w:val="004724BD"/>
    <w:rsid w:val="00477352"/>
    <w:rsid w:val="0048124E"/>
    <w:rsid w:val="00491C23"/>
    <w:rsid w:val="00497050"/>
    <w:rsid w:val="004B5C09"/>
    <w:rsid w:val="004E227E"/>
    <w:rsid w:val="0050093C"/>
    <w:rsid w:val="00500DD1"/>
    <w:rsid w:val="00521A84"/>
    <w:rsid w:val="00521AE3"/>
    <w:rsid w:val="00535B54"/>
    <w:rsid w:val="00554276"/>
    <w:rsid w:val="00564D17"/>
    <w:rsid w:val="00570173"/>
    <w:rsid w:val="005A2B4D"/>
    <w:rsid w:val="005C6C8B"/>
    <w:rsid w:val="005D3902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442F"/>
    <w:rsid w:val="006966F9"/>
    <w:rsid w:val="006C5764"/>
    <w:rsid w:val="006D5463"/>
    <w:rsid w:val="006E015E"/>
    <w:rsid w:val="006F03D4"/>
    <w:rsid w:val="006F65F3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96218"/>
    <w:rsid w:val="007B2549"/>
    <w:rsid w:val="007D38EB"/>
    <w:rsid w:val="007D5836"/>
    <w:rsid w:val="007F34A4"/>
    <w:rsid w:val="0081077D"/>
    <w:rsid w:val="00815563"/>
    <w:rsid w:val="008240DA"/>
    <w:rsid w:val="008429E5"/>
    <w:rsid w:val="00863E6E"/>
    <w:rsid w:val="00867EA4"/>
    <w:rsid w:val="00880C14"/>
    <w:rsid w:val="00884451"/>
    <w:rsid w:val="00897D88"/>
    <w:rsid w:val="008A0319"/>
    <w:rsid w:val="008D16E2"/>
    <w:rsid w:val="008D43E9"/>
    <w:rsid w:val="008E3C0E"/>
    <w:rsid w:val="008E421A"/>
    <w:rsid w:val="008E476B"/>
    <w:rsid w:val="008F0F63"/>
    <w:rsid w:val="009007BF"/>
    <w:rsid w:val="00900D82"/>
    <w:rsid w:val="00922A60"/>
    <w:rsid w:val="00927C63"/>
    <w:rsid w:val="00932F50"/>
    <w:rsid w:val="0094637B"/>
    <w:rsid w:val="00955A78"/>
    <w:rsid w:val="009921B8"/>
    <w:rsid w:val="009A6621"/>
    <w:rsid w:val="009C63A2"/>
    <w:rsid w:val="009D4984"/>
    <w:rsid w:val="009D6901"/>
    <w:rsid w:val="009F4E19"/>
    <w:rsid w:val="00A07662"/>
    <w:rsid w:val="00A21953"/>
    <w:rsid w:val="00A21B71"/>
    <w:rsid w:val="00A25111"/>
    <w:rsid w:val="00A3439E"/>
    <w:rsid w:val="00A37F9E"/>
    <w:rsid w:val="00A40085"/>
    <w:rsid w:val="00A47DF6"/>
    <w:rsid w:val="00A60E11"/>
    <w:rsid w:val="00A63D35"/>
    <w:rsid w:val="00A90DA9"/>
    <w:rsid w:val="00A9231C"/>
    <w:rsid w:val="00AA2532"/>
    <w:rsid w:val="00AA702D"/>
    <w:rsid w:val="00AB0FE3"/>
    <w:rsid w:val="00AB6FD7"/>
    <w:rsid w:val="00AC4864"/>
    <w:rsid w:val="00AD4CD8"/>
    <w:rsid w:val="00AE1F88"/>
    <w:rsid w:val="00AE361F"/>
    <w:rsid w:val="00AE5370"/>
    <w:rsid w:val="00B17AA4"/>
    <w:rsid w:val="00B247A9"/>
    <w:rsid w:val="00B2789E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87125"/>
    <w:rsid w:val="00B92231"/>
    <w:rsid w:val="00BA2CE6"/>
    <w:rsid w:val="00BB018B"/>
    <w:rsid w:val="00BD1747"/>
    <w:rsid w:val="00BD2B06"/>
    <w:rsid w:val="00C00194"/>
    <w:rsid w:val="00C14973"/>
    <w:rsid w:val="00C1643D"/>
    <w:rsid w:val="00C17B7F"/>
    <w:rsid w:val="00C261A9"/>
    <w:rsid w:val="00C42793"/>
    <w:rsid w:val="00C47362"/>
    <w:rsid w:val="00C601ED"/>
    <w:rsid w:val="00C7624A"/>
    <w:rsid w:val="00C8234D"/>
    <w:rsid w:val="00CD4CE6"/>
    <w:rsid w:val="00CD6F7B"/>
    <w:rsid w:val="00CE5A5C"/>
    <w:rsid w:val="00D31AB7"/>
    <w:rsid w:val="00D50D23"/>
    <w:rsid w:val="00D512BB"/>
    <w:rsid w:val="00D53571"/>
    <w:rsid w:val="00DA3B1A"/>
    <w:rsid w:val="00DC6078"/>
    <w:rsid w:val="00DC79AD"/>
    <w:rsid w:val="00DD2075"/>
    <w:rsid w:val="00DE01D4"/>
    <w:rsid w:val="00DF2868"/>
    <w:rsid w:val="00DF7B22"/>
    <w:rsid w:val="00E158EC"/>
    <w:rsid w:val="00E20F7C"/>
    <w:rsid w:val="00E37F78"/>
    <w:rsid w:val="00E557A0"/>
    <w:rsid w:val="00E70676"/>
    <w:rsid w:val="00E86856"/>
    <w:rsid w:val="00EB1FC1"/>
    <w:rsid w:val="00EC1438"/>
    <w:rsid w:val="00EF6435"/>
    <w:rsid w:val="00F10F6B"/>
    <w:rsid w:val="00F23697"/>
    <w:rsid w:val="00F36BB7"/>
    <w:rsid w:val="00F50259"/>
    <w:rsid w:val="00F87EAA"/>
    <w:rsid w:val="00F92B25"/>
    <w:rsid w:val="00FA62EE"/>
    <w:rsid w:val="00FA7DB4"/>
    <w:rsid w:val="00FB3809"/>
    <w:rsid w:val="00FD6CAB"/>
    <w:rsid w:val="00FE3951"/>
    <w:rsid w:val="00FE69F5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12EDE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2EE"/>
  </w:style>
  <w:style w:type="paragraph" w:styleId="Heading1">
    <w:name w:val="heading 1"/>
    <w:basedOn w:val="Normal"/>
    <w:uiPriority w:val="9"/>
    <w:qFormat/>
    <w:rsid w:val="00FE3951"/>
    <w:pPr>
      <w:keepNext/>
      <w:spacing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qFormat/>
    <w:rsid w:val="00FE3951"/>
    <w:pPr>
      <w:numPr>
        <w:numId w:val="9"/>
      </w:numPr>
    </w:p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semiHidden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1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0F3B59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0F3B5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731F1C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A62EE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462B4D"/>
    <w:pPr>
      <w:spacing w:after="0" w:line="240" w:lineRule="auto"/>
      <w:ind w:left="0"/>
    </w:pPr>
    <w:rPr>
      <w:rFonts w:cs="Calibri"/>
      <w:b/>
      <w:color w:val="9A4168" w:themeColor="accent3" w:themeShade="BF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462B4D"/>
    <w:rPr>
      <w:rFonts w:cs="Calibri"/>
      <w:b/>
      <w:color w:val="9A4168" w:themeColor="accent3" w:themeShade="BF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unhideWhenUsed/>
    <w:rsid w:val="004230D9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99"/>
    <w:unhideWhenUsed/>
    <w:qFormat/>
    <w:rsid w:val="002E4F42"/>
    <w:pPr>
      <w:numPr>
        <w:ilvl w:val="1"/>
        <w:numId w:val="9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10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11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12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semiHidden/>
    <w:rsid w:val="00FA62EE"/>
  </w:style>
  <w:style w:type="paragraph" w:customStyle="1" w:styleId="Attendees">
    <w:name w:val="Attendees"/>
    <w:basedOn w:val="Normal"/>
    <w:semiHidden/>
    <w:rsid w:val="00015440"/>
    <w:pPr>
      <w:spacing w:after="480" w:line="274" w:lineRule="auto"/>
      <w:jc w:val="center"/>
    </w:pPr>
    <w:rPr>
      <w:rFonts w:cs="Calibri"/>
      <w:sz w:val="22"/>
      <w:lang w:val="en-GB"/>
    </w:rPr>
  </w:style>
  <w:style w:type="paragraph" w:customStyle="1" w:styleId="ItemDescription">
    <w:name w:val="Item Description"/>
    <w:basedOn w:val="Normal"/>
    <w:uiPriority w:val="10"/>
    <w:qFormat/>
    <w:rsid w:val="00FE3951"/>
    <w:pPr>
      <w:spacing w:before="40" w:after="120" w:line="240" w:lineRule="auto"/>
      <w:ind w:left="0" w:right="360"/>
    </w:pPr>
    <w:rPr>
      <w:rFonts w:eastAsiaTheme="minorHAnsi" w:cstheme="minorBidi"/>
      <w:kern w:val="20"/>
      <w:szCs w:val="20"/>
      <w:lang w:eastAsia="ja-JP"/>
    </w:rPr>
  </w:style>
  <w:style w:type="paragraph" w:customStyle="1" w:styleId="Tableheading">
    <w:name w:val="Table heading"/>
    <w:basedOn w:val="Heading2"/>
    <w:link w:val="TableheadingChar"/>
    <w:uiPriority w:val="10"/>
    <w:qFormat/>
    <w:rsid w:val="002F5208"/>
    <w:pPr>
      <w:spacing w:before="60"/>
      <w:contextualSpacing w:val="0"/>
      <w:jc w:val="center"/>
    </w:pPr>
    <w:rPr>
      <w:rFonts w:asciiTheme="minorHAnsi" w:hAnsiTheme="minorHAnsi"/>
      <w:color w:val="9A4168" w:themeColor="accent3" w:themeShade="BF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58EC"/>
    <w:rPr>
      <w:rFonts w:ascii="Arial" w:hAnsi="Arial" w:cs="Arial"/>
      <w:b/>
      <w:bCs/>
      <w:iCs/>
      <w:szCs w:val="28"/>
    </w:rPr>
  </w:style>
  <w:style w:type="character" w:customStyle="1" w:styleId="TableheadingChar">
    <w:name w:val="Table heading Char"/>
    <w:basedOn w:val="Heading2Char"/>
    <w:link w:val="Tableheading"/>
    <w:uiPriority w:val="10"/>
    <w:rsid w:val="002F5208"/>
    <w:rPr>
      <w:rFonts w:ascii="Arial" w:hAnsi="Arial" w:cs="Arial"/>
      <w:b/>
      <w:bCs/>
      <w:iCs/>
      <w:color w:val="9A4168" w:themeColor="accent3" w:themeShade="BF"/>
      <w:szCs w:val="28"/>
    </w:rPr>
  </w:style>
  <w:style w:type="paragraph" w:customStyle="1" w:styleId="paragraph">
    <w:name w:val="paragraph"/>
    <w:basedOn w:val="Normal"/>
    <w:rsid w:val="00A21953"/>
    <w:pPr>
      <w:spacing w:before="100" w:beforeAutospacing="1" w:after="100" w:afterAutospacing="1" w:line="240" w:lineRule="auto"/>
      <w:ind w:left="0"/>
    </w:pPr>
    <w:rPr>
      <w:rFonts w:ascii="Times New Roman" w:hAnsi="Times New Roman"/>
    </w:rPr>
  </w:style>
  <w:style w:type="character" w:customStyle="1" w:styleId="normaltextrun">
    <w:name w:val="normaltextrun"/>
    <w:basedOn w:val="DefaultParagraphFont"/>
    <w:rsid w:val="00A21953"/>
  </w:style>
  <w:style w:type="character" w:customStyle="1" w:styleId="eop">
    <w:name w:val="eop"/>
    <w:basedOn w:val="DefaultParagraphFont"/>
    <w:rsid w:val="00A219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72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0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88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31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1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32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3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33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5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64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63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55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74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47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75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1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10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47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7" Type="http://schemas.openxmlformats.org/officeDocument/2006/relationships/image" Target="media/image7.svg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becca\AppData\Roaming\Microsoft\Templates\Rose%20suite%20meeting%20minutes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3AC8B3C-80B0-40AE-97B8-701E077C7D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9EDE85F-6A36-4249-BF0D-43BFF429E8F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066B850-F3F0-4C6B-A2AF-D59191C0D72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9EACCFC4-6EF2-47E5-96DA-414F3953E44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Rose suite meeting minutes.dotx</Template>
  <TotalTime>0</TotalTime>
  <Pages>1</Pages>
  <Words>187</Words>
  <Characters>1055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2024-04-04T21:21:00Z</dcterms:created>
  <dcterms:modified xsi:type="dcterms:W3CDTF">2024-04-04T21:21:00Z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